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:rsidTr="002F38E6">
        <w:trPr>
          <w:trHeight w:val="2790"/>
          <w:jc w:val="center"/>
        </w:trPr>
        <w:tc>
          <w:tcPr>
            <w:tcW w:w="5990" w:type="dxa"/>
          </w:tcPr>
          <w:p w:rsidR="00937731" w:rsidRDefault="00937731" w:rsidP="00937731">
            <w:pPr>
              <w:pStyle w:val="Title"/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febru</w:t>
            </w:r>
            <w:r w:rsidR="007B4976">
              <w:rPr>
                <w:color w:val="000000" w:themeColor="text1"/>
                <w:sz w:val="40"/>
                <w:szCs w:val="40"/>
              </w:rPr>
              <w:t>a</w:t>
            </w:r>
            <w:bookmarkStart w:id="0" w:name="_GoBack"/>
            <w:bookmarkEnd w:id="0"/>
            <w:r>
              <w:rPr>
                <w:color w:val="000000" w:themeColor="text1"/>
                <w:sz w:val="40"/>
                <w:szCs w:val="40"/>
              </w:rPr>
              <w:t xml:space="preserve">ry 2019 </w:t>
            </w:r>
          </w:p>
          <w:p w:rsidR="00937731" w:rsidRDefault="00937731" w:rsidP="00937731">
            <w:pPr>
              <w:pStyle w:val="Title"/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Tip of the month:</w:t>
            </w:r>
          </w:p>
          <w:p w:rsidR="00937731" w:rsidRPr="00937731" w:rsidRDefault="00937731" w:rsidP="00937731">
            <w:pPr>
              <w:pStyle w:val="Title"/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lsi-r tIME FRAMES</w:t>
            </w:r>
          </w:p>
        </w:tc>
      </w:tr>
      <w:tr w:rsidR="001D48CC" w:rsidTr="002F38E6">
        <w:trPr>
          <w:trHeight w:val="4401"/>
          <w:jc w:val="center"/>
        </w:trPr>
        <w:tc>
          <w:tcPr>
            <w:tcW w:w="5990" w:type="dxa"/>
          </w:tcPr>
          <w:p w:rsidR="00017857" w:rsidRPr="00937731" w:rsidRDefault="00937731" w:rsidP="00937731">
            <w:pPr>
              <w:pStyle w:val="OtherText"/>
              <w:rPr>
                <w:color w:val="0070C0"/>
              </w:rPr>
            </w:pPr>
            <w:r w:rsidRPr="00937731">
              <w:rPr>
                <w:color w:val="0070C0"/>
              </w:rPr>
              <w:t>TIME/AGE RESTRICTION ITEMS:</w:t>
            </w:r>
          </w:p>
          <w:p w:rsidR="00937731" w:rsidRPr="00937731" w:rsidRDefault="00937731" w:rsidP="00937731">
            <w:pPr>
              <w:pStyle w:val="OtherText"/>
              <w:numPr>
                <w:ilvl w:val="0"/>
                <w:numId w:val="14"/>
              </w:numPr>
              <w:rPr>
                <w:color w:val="0070C0"/>
              </w:rPr>
            </w:pPr>
            <w:r w:rsidRPr="00937731">
              <w:rPr>
                <w:color w:val="0070C0"/>
              </w:rPr>
              <w:t>C – Current Situation</w:t>
            </w:r>
          </w:p>
          <w:p w:rsidR="00937731" w:rsidRPr="00937731" w:rsidRDefault="00937731" w:rsidP="00937731">
            <w:pPr>
              <w:pStyle w:val="OtherText"/>
              <w:numPr>
                <w:ilvl w:val="0"/>
                <w:numId w:val="14"/>
              </w:numPr>
              <w:rPr>
                <w:color w:val="0070C0"/>
              </w:rPr>
            </w:pPr>
            <w:r w:rsidRPr="00937731">
              <w:rPr>
                <w:color w:val="0070C0"/>
              </w:rPr>
              <w:t>YR – The Past Year (12 months)</w:t>
            </w:r>
          </w:p>
          <w:p w:rsidR="00937731" w:rsidRPr="00937731" w:rsidRDefault="00937731" w:rsidP="00937731">
            <w:pPr>
              <w:pStyle w:val="OtherText"/>
              <w:numPr>
                <w:ilvl w:val="0"/>
                <w:numId w:val="14"/>
              </w:numPr>
              <w:rPr>
                <w:color w:val="0070C0"/>
              </w:rPr>
            </w:pPr>
            <w:r w:rsidRPr="00937731">
              <w:rPr>
                <w:color w:val="0070C0"/>
              </w:rPr>
              <w:t>IN2 – Incarcerated 2 years or more, evaluate based on most recent year in institution; if less than 2 years, evaluate based on most recent year in the community</w:t>
            </w:r>
          </w:p>
          <w:p w:rsidR="00937731" w:rsidRPr="00937731" w:rsidRDefault="00937731" w:rsidP="00937731">
            <w:pPr>
              <w:pStyle w:val="OtherText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</w:rPr>
            </w:pPr>
            <w:r w:rsidRPr="00937731">
              <w:rPr>
                <w:color w:val="0070C0"/>
              </w:rPr>
              <w:t>E – Over offenders’ lifetime - Ever</w:t>
            </w:r>
          </w:p>
        </w:tc>
      </w:tr>
      <w:tr w:rsidR="001D48CC" w:rsidTr="00937731">
        <w:trPr>
          <w:trHeight w:val="68"/>
          <w:jc w:val="center"/>
        </w:trPr>
        <w:tc>
          <w:tcPr>
            <w:tcW w:w="5990" w:type="dxa"/>
          </w:tcPr>
          <w:p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:rsidR="001D48CC" w:rsidRDefault="00937731" w:rsidP="001D48CC">
      <w:pPr>
        <w:pStyle w:val="Subtitle"/>
      </w:pPr>
      <w:r>
        <w:t>LSI Scoring Mechanics:</w:t>
      </w:r>
    </w:p>
    <w:p w:rsidR="00937731" w:rsidRDefault="00937731" w:rsidP="001D48CC">
      <w:pPr>
        <w:pStyle w:val="Subtitle"/>
      </w:pPr>
      <w:r>
        <w:t>There are three scoring mechanics</w:t>
      </w:r>
    </w:p>
    <w:p w:rsidR="00937731" w:rsidRPr="00E45DF6" w:rsidRDefault="00937731" w:rsidP="00B84DF2">
      <w:pPr>
        <w:pStyle w:val="Subtitle"/>
        <w:numPr>
          <w:ilvl w:val="0"/>
          <w:numId w:val="16"/>
        </w:numPr>
        <w:jc w:val="both"/>
        <w:rPr>
          <w:sz w:val="28"/>
          <w:szCs w:val="28"/>
        </w:rPr>
      </w:pPr>
      <w:r w:rsidRPr="00E45DF6">
        <w:rPr>
          <w:sz w:val="28"/>
          <w:szCs w:val="28"/>
        </w:rPr>
        <w:t>LSI Time Frame</w:t>
      </w:r>
      <w:r w:rsidR="00E45DF6" w:rsidRPr="00E45DF6">
        <w:rPr>
          <w:sz w:val="28"/>
          <w:szCs w:val="28"/>
        </w:rPr>
        <w:t xml:space="preserve">, 2. </w:t>
      </w:r>
      <w:r w:rsidRPr="00E45DF6">
        <w:rPr>
          <w:sz w:val="28"/>
          <w:szCs w:val="28"/>
        </w:rPr>
        <w:t>Risk Score and Protective Rating</w:t>
      </w:r>
    </w:p>
    <w:p w:rsidR="00937731" w:rsidRPr="00E45DF6" w:rsidRDefault="00937731" w:rsidP="00E45DF6">
      <w:pPr>
        <w:pStyle w:val="Subtitle"/>
        <w:numPr>
          <w:ilvl w:val="0"/>
          <w:numId w:val="17"/>
        </w:numPr>
        <w:jc w:val="both"/>
        <w:rPr>
          <w:sz w:val="28"/>
          <w:szCs w:val="28"/>
        </w:rPr>
      </w:pPr>
      <w:r w:rsidRPr="00E45DF6">
        <w:rPr>
          <w:sz w:val="28"/>
          <w:szCs w:val="28"/>
        </w:rPr>
        <w:t>If/Then Rules</w:t>
      </w:r>
    </w:p>
    <w:p w:rsidR="00E45DF6" w:rsidRPr="00E45DF6" w:rsidRDefault="00E45DF6" w:rsidP="00E45DF6">
      <w:pPr>
        <w:pStyle w:val="Subtitle"/>
        <w:ind w:left="461"/>
        <w:jc w:val="both"/>
        <w:rPr>
          <w:sz w:val="28"/>
          <w:szCs w:val="28"/>
        </w:rPr>
      </w:pPr>
      <w:r w:rsidRPr="00E45DF6">
        <w:rPr>
          <w:sz w:val="28"/>
          <w:szCs w:val="28"/>
        </w:rPr>
        <w:t>LSI Time Frame: Restricts answers/information to a period of time. Answers are valid only if they address the situation in that time frame.  Answers that do not follow the time frame are deemed an “Insufficient Probe”.</w:t>
      </w:r>
    </w:p>
    <w:p w:rsidR="002A068F" w:rsidRPr="00E45DF6" w:rsidRDefault="002A068F" w:rsidP="001D48CC">
      <w:pPr>
        <w:spacing w:after="0"/>
        <w:jc w:val="left"/>
        <w:rPr>
          <w:sz w:val="28"/>
          <w:szCs w:val="28"/>
        </w:rPr>
      </w:pPr>
    </w:p>
    <w:sectPr w:rsidR="002A068F" w:rsidRPr="00E45DF6" w:rsidSect="001D48CC">
      <w:headerReference w:type="default" r:id="rId11"/>
      <w:footerReference w:type="default" r:id="rId12"/>
      <w:headerReference w:type="first" r:id="rId13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CE7" w:rsidRDefault="009A0CE7" w:rsidP="0068245E">
      <w:pPr>
        <w:spacing w:after="0"/>
      </w:pPr>
      <w:r>
        <w:separator/>
      </w:r>
    </w:p>
    <w:p w:rsidR="009A0CE7" w:rsidRDefault="009A0CE7"/>
    <w:p w:rsidR="009A0CE7" w:rsidRDefault="009A0CE7"/>
  </w:endnote>
  <w:endnote w:type="continuationSeparator" w:id="0">
    <w:p w:rsidR="009A0CE7" w:rsidRDefault="009A0CE7" w:rsidP="0068245E">
      <w:pPr>
        <w:spacing w:after="0"/>
      </w:pPr>
      <w:r>
        <w:continuationSeparator/>
      </w:r>
    </w:p>
    <w:p w:rsidR="009A0CE7" w:rsidRDefault="009A0CE7"/>
    <w:p w:rsidR="009A0CE7" w:rsidRDefault="009A0C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E45DF6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CE7" w:rsidRDefault="009A0CE7" w:rsidP="0068245E">
      <w:pPr>
        <w:spacing w:after="0"/>
      </w:pPr>
      <w:r>
        <w:separator/>
      </w:r>
    </w:p>
    <w:p w:rsidR="009A0CE7" w:rsidRDefault="009A0CE7"/>
    <w:p w:rsidR="009A0CE7" w:rsidRDefault="009A0CE7"/>
  </w:footnote>
  <w:footnote w:type="continuationSeparator" w:id="0">
    <w:p w:rsidR="009A0CE7" w:rsidRDefault="009A0CE7" w:rsidP="0068245E">
      <w:pPr>
        <w:spacing w:after="0"/>
      </w:pPr>
      <w:r>
        <w:continuationSeparator/>
      </w:r>
    </w:p>
    <w:p w:rsidR="009A0CE7" w:rsidRDefault="009A0CE7"/>
    <w:p w:rsidR="009A0CE7" w:rsidRDefault="009A0CE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</w:p>
  <w:p w:rsidR="00A11C55" w:rsidRDefault="00A11C55"/>
  <w:p w:rsidR="00113D4A" w:rsidRDefault="00113D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4FE2BBCF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AD11A6" id="Group 20" o:spid="_x0000_s1026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">
              <v:oval id="Oval 193" o:spid="_x0000_s1027" alt="Back accent circle" style="position:absolute;width:59601;height:59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tsMA&#10;AADcAAAADwAAAGRycy9kb3ducmV2LnhtbERPzWoCMRC+C75DmII3zWqprVujaK3UQ1vQ9gGGzXQT&#10;djNZNlHXtzcFwdt8fL8zX3auFidqg/WsYDzKQBAXXlsuFfz+bIcvIEJE1lh7JgUXCrBc9HtzzLU/&#10;855Oh1iKFMIhRwUmxiaXMhSGHIaRb4gT9+dbhzHBtpS6xXMKd7WcZNlUOrScGgw29GaoqA5Hp6D6&#10;PE5n2w/7tbHN8/jJfL+v965SavDQrV5BROriXXxz73SaP3uE/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utsMAAADcAAAADwAAAAAAAAAAAAAAAACYAgAAZHJzL2Rv&#10;d25yZXYueG1sUEsFBgAAAAAEAAQA9QAAAIgDAAAAAA==&#10;" fillcolor="windowText" stroked="f" strokeweight="1pt">
                <v:fill opacity="7967f"/>
                <v:stroke joinstyle="miter"/>
                <v:path arrowok="t"/>
              </v:oval>
              <v:oval id="Oval 27" o:spid="_x0000_s1028" alt="Top circle of layer" style="position:absolute;left:2476;top:2603;width:54674;height:54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FOr8A&#10;AADbAAAADwAAAGRycy9kb3ducmV2LnhtbESPzQrCMBCE74LvEFbwpqkeVKpRRBA8ePGPXpdmbavN&#10;piRR69sbQfA4zMw3zGLVmlo8yfnKsoLRMAFBnFtdcaHgfNoOZiB8QNZYWyYFb/KwWnY7C0y1ffGB&#10;nsdQiAhhn6KCMoQmldLnJRn0Q9sQR+9qncEQpSukdviKcFPLcZJMpMGK40KJDW1Kyu/Hh1FQuMPl&#10;vTkn16yRFU1zd8v2k5NS/V67noMI1IZ/+NfeaQXj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XsU6vwAAANsAAAAPAAAAAAAAAAAAAAAAAJgCAABkcnMvZG93bnJl&#10;di54bWxQSwUGAAAAAAQABAD1AAAAhAMAAAAA&#10;" fillcolor="#82b4b9 [3204]" stroked="f" strokeweight="1pt">
                <v:stroke joinstyle="miter"/>
                <v:path arrowok="t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5E6D8ED9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365360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/1nCAAAA2gAAAA8AAABkcnMvZG93bnJldi54bWxEj8FqwzAQRO+B/oPYQm6J3BAa40YJbqHg&#10;o+2EQm+LtbVMrZWxVNv5+6pQyHGYmTfM8bzYXkw0+s6xgqdtAoK4cbrjVsH18r5JQfiArLF3TApu&#10;5OF8elgdMdNu5oqmOrQiQthnqMCEMGRS+saQRb91A3H0vtxoMUQ5tlKPOEe47eUuSZ6lxY7jgsGB&#10;3gw13/WPVUD7ap+WZljK13w+fOa+OCQfhVLrxyV/ARFoCffwf7vQCnbwdyXeAH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SP9ZwgAAANoAAAAPAAAAAAAAAAAAAAAAAJ8C&#10;AABkcnMvZG93bnJldi54bWxQSwUGAAAAAAQABAD3AAAAjgMAAAAA&#10;">
                <v:imagedata r:id="rId2" o:title="Food on a table"/>
                <v:path arrowok="t"/>
              </v:shape>
              <v:rect id="Rectangle 192" o:spid="_x0000_s1028" alt="Image washout object" style="position:absolute;width:77724;height:57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1FMIA&#10;AADcAAAADwAAAGRycy9kb3ducmV2LnhtbERPTWvCQBC9F/wPywi9NRtTEI2uIoLSQy9RDzkO2TGJ&#10;Zmdjdk3Sf98VCr3N433OejuaRvTUudqyglkUgyAurK65VHA5Hz4WIJxH1thYJgU/5GC7mbytMdV2&#10;4Iz6ky9FCGGXooLK+zaV0hUVGXSRbYkDd7WdQR9gV0rd4RDCTSOTOJ5LgzWHhgpb2ldU3E9Po2A3&#10;2ORxe1Bs88/v/JDdj8txb5R6n467FQhPo/8X/7m/dJi/TOD1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nUUwgAAANwAAAAPAAAAAAAAAAAAAAAAAJgCAABkcnMvZG93&#10;bnJldi54bWxQSwUGAAAAAAQABAD1AAAAhwMAAAAA&#10;" fillcolor="windowText" stroked="f" strokeweight="1pt">
                <v:fill opacity="26214f"/>
                <v:path arrowok="t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8D3AF7"/>
    <w:multiLevelType w:val="hybridMultilevel"/>
    <w:tmpl w:val="937EE554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17500E07"/>
    <w:multiLevelType w:val="hybridMultilevel"/>
    <w:tmpl w:val="F5461460"/>
    <w:lvl w:ilvl="0" w:tplc="243C6E7C">
      <w:start w:val="3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2" w15:restartNumberingAfterBreak="0">
    <w:nsid w:val="45A761A0"/>
    <w:multiLevelType w:val="hybridMultilevel"/>
    <w:tmpl w:val="2DE87CD8"/>
    <w:lvl w:ilvl="0" w:tplc="548CF4C0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3183B94"/>
    <w:multiLevelType w:val="hybridMultilevel"/>
    <w:tmpl w:val="4B08F4CE"/>
    <w:lvl w:ilvl="0" w:tplc="D15A1386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6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6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2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731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B4976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37731"/>
    <w:rsid w:val="0094423C"/>
    <w:rsid w:val="009A0CE7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45DF6"/>
    <w:rsid w:val="00E73EAC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ease%20press%20enter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882A51-6E23-4266-9B84-ED6909273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2019-02-01T01:49:00Z</dcterms:created>
  <dcterms:modified xsi:type="dcterms:W3CDTF">2019-02-01T02:05:00Z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